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9F8" w:rsidRDefault="000D59F8">
      <w:pPr>
        <w:rPr>
          <w:sz w:val="2"/>
        </w:rPr>
      </w:pPr>
    </w:p>
    <w:p w:rsidR="00D621B2" w:rsidRPr="00A6784C" w:rsidRDefault="00D621B2" w:rsidP="00D621B2">
      <w:pPr>
        <w:ind w:left="1985"/>
        <w:jc w:val="center"/>
        <w:rPr>
          <w:b/>
        </w:rPr>
      </w:pPr>
      <w:r w:rsidRPr="00A6784C">
        <w:rPr>
          <w:b/>
        </w:rPr>
        <w:t>Утверждена</w:t>
      </w:r>
    </w:p>
    <w:p w:rsidR="00D621B2" w:rsidRPr="00096EFD" w:rsidRDefault="00E0369A" w:rsidP="00D621B2">
      <w:pPr>
        <w:ind w:left="1985"/>
        <w:jc w:val="center"/>
        <w:rPr>
          <w:b/>
          <w:u w:val="single"/>
        </w:rPr>
      </w:pPr>
      <w:r w:rsidRPr="00E0369A">
        <w:rPr>
          <w:b/>
          <w:u w:val="single"/>
        </w:rPr>
        <w:t xml:space="preserve">Распоряжением администрации Тербунского муниципального </w:t>
      </w:r>
      <w:r w:rsidR="00475099">
        <w:rPr>
          <w:b/>
          <w:u w:val="single"/>
        </w:rPr>
        <w:t>округа</w:t>
      </w:r>
      <w:r w:rsidRPr="00E0369A">
        <w:rPr>
          <w:b/>
          <w:u w:val="single"/>
        </w:rPr>
        <w:t xml:space="preserve"> Липецкой области</w:t>
      </w:r>
    </w:p>
    <w:p w:rsidR="00D621B2" w:rsidRPr="00F201CF" w:rsidRDefault="00D621B2" w:rsidP="00D621B2">
      <w:pPr>
        <w:ind w:left="1985"/>
        <w:jc w:val="center"/>
        <w:rPr>
          <w:sz w:val="16"/>
          <w:szCs w:val="16"/>
        </w:rPr>
      </w:pPr>
      <w:r w:rsidRPr="00F201CF">
        <w:rPr>
          <w:sz w:val="16"/>
          <w:szCs w:val="16"/>
        </w:rPr>
        <w:t>(наименование документа об утверждении, включая наименования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участков)</w:t>
      </w:r>
    </w:p>
    <w:p w:rsidR="00D621B2" w:rsidRPr="00A45DD2" w:rsidRDefault="00D621B2" w:rsidP="00516997">
      <w:pPr>
        <w:ind w:left="1985"/>
        <w:jc w:val="center"/>
      </w:pPr>
      <w:r w:rsidRPr="00A45DD2">
        <w:t>от _______________________________ № _</w:t>
      </w:r>
      <w:r w:rsidR="00A45DD2">
        <w:t>_______</w:t>
      </w:r>
      <w:r w:rsidRPr="00A45DD2">
        <w:t>______________________</w:t>
      </w:r>
    </w:p>
    <w:p w:rsidR="00A6784C" w:rsidRDefault="00A6784C" w:rsidP="00A6784C">
      <w:pPr>
        <w:rPr>
          <w:sz w:val="20"/>
          <w:szCs w:val="20"/>
          <w:u w:val="single"/>
        </w:rPr>
      </w:pPr>
    </w:p>
    <w:p w:rsidR="00F201CF" w:rsidRDefault="00D621B2" w:rsidP="00031A55">
      <w:pPr>
        <w:jc w:val="center"/>
        <w:rPr>
          <w:b/>
        </w:rPr>
      </w:pPr>
      <w:r>
        <w:rPr>
          <w:b/>
        </w:rPr>
        <w:t>Схема расположения</w:t>
      </w:r>
      <w:r w:rsidRPr="00693753">
        <w:rPr>
          <w:b/>
        </w:rPr>
        <w:t xml:space="preserve"> земельн</w:t>
      </w:r>
      <w:r>
        <w:rPr>
          <w:b/>
        </w:rPr>
        <w:t>ого</w:t>
      </w:r>
      <w:r w:rsidRPr="00693753">
        <w:rPr>
          <w:b/>
        </w:rPr>
        <w:t xml:space="preserve"> участк</w:t>
      </w:r>
      <w:r>
        <w:rPr>
          <w:b/>
        </w:rPr>
        <w:t>а</w:t>
      </w:r>
    </w:p>
    <w:p w:rsidR="00344870" w:rsidRPr="00D621B2" w:rsidRDefault="00D621B2" w:rsidP="00C826C4">
      <w:pPr>
        <w:jc w:val="center"/>
      </w:pPr>
      <w:r>
        <w:rPr>
          <w:b/>
        </w:rPr>
        <w:t>на кадастровом плане территории</w:t>
      </w: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C826C4" w:rsidRPr="004A782F">
        <w:tc>
          <w:tcPr>
            <w:tcW w:w="10206" w:type="dxa"/>
            <w:shd w:val="clear" w:color="auto" w:fill="auto"/>
          </w:tcPr>
          <w:p w:rsidR="00D621B2" w:rsidRPr="004A782F" w:rsidRDefault="00D621B2" w:rsidP="00D621B2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Условный номер земельного участка</w:t>
            </w:r>
            <w:r w:rsidRPr="004A782F">
              <w:rPr>
                <w:sz w:val="22"/>
                <w:szCs w:val="22"/>
              </w:rPr>
              <w:t xml:space="preserve">: </w:t>
            </w:r>
            <w:r w:rsidR="00393D33" w:rsidRPr="004A782F">
              <w:rPr>
                <w:sz w:val="22"/>
                <w:szCs w:val="22"/>
              </w:rPr>
              <w:t>-</w:t>
            </w:r>
          </w:p>
          <w:p w:rsidR="00D621B2" w:rsidRPr="004A782F" w:rsidRDefault="00D621B2" w:rsidP="00D621B2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Кадастровый квартал</w:t>
            </w:r>
            <w:r w:rsidRPr="004A782F">
              <w:rPr>
                <w:sz w:val="22"/>
                <w:szCs w:val="22"/>
              </w:rPr>
              <w:t xml:space="preserve">: </w:t>
            </w:r>
            <w:r w:rsidR="009277C2" w:rsidRPr="009277C2">
              <w:rPr>
                <w:sz w:val="22"/>
                <w:szCs w:val="22"/>
              </w:rPr>
              <w:t>48:15:0950410</w:t>
            </w:r>
          </w:p>
          <w:p w:rsidR="005E1784" w:rsidRPr="005E1784" w:rsidRDefault="00275F72" w:rsidP="005E1784">
            <w:pPr>
              <w:spacing w:after="60"/>
              <w:jc w:val="both"/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Адрес либо описание местоположения земельного участка</w:t>
            </w:r>
            <w:r w:rsidR="00D621B2" w:rsidRPr="004A782F">
              <w:rPr>
                <w:sz w:val="22"/>
                <w:szCs w:val="22"/>
              </w:rPr>
              <w:t xml:space="preserve">: </w:t>
            </w:r>
            <w:r w:rsidR="005E1784" w:rsidRPr="005E1784">
              <w:rPr>
                <w:sz w:val="22"/>
                <w:szCs w:val="22"/>
              </w:rPr>
              <w:t>Российская Федерация, Липецкая область, Тербунский муниципальный округ, село Тербуны, улица Садовая</w:t>
            </w:r>
            <w:r w:rsidR="00472A9D">
              <w:rPr>
                <w:sz w:val="22"/>
                <w:szCs w:val="22"/>
              </w:rPr>
              <w:t>, 6а</w:t>
            </w:r>
            <w:bookmarkStart w:id="0" w:name="_GoBack"/>
            <w:bookmarkEnd w:id="0"/>
          </w:p>
          <w:p w:rsidR="00D621B2" w:rsidRPr="004A782F" w:rsidRDefault="00D621B2" w:rsidP="00D621B2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Категория земель</w:t>
            </w:r>
            <w:r w:rsidRPr="004A782F">
              <w:rPr>
                <w:sz w:val="22"/>
                <w:szCs w:val="22"/>
              </w:rPr>
              <w:t xml:space="preserve">: </w:t>
            </w:r>
            <w:r w:rsidR="00265148" w:rsidRPr="004A782F">
              <w:rPr>
                <w:sz w:val="22"/>
                <w:szCs w:val="22"/>
              </w:rPr>
              <w:t xml:space="preserve">Земли </w:t>
            </w:r>
            <w:r w:rsidR="00096EFD" w:rsidRPr="004A782F">
              <w:rPr>
                <w:sz w:val="22"/>
                <w:szCs w:val="22"/>
              </w:rPr>
              <w:t>населенных пунктов</w:t>
            </w:r>
          </w:p>
          <w:p w:rsidR="00D621B2" w:rsidRPr="004A782F" w:rsidRDefault="00D621B2" w:rsidP="00D621B2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Обозначение и вид территориальной зоны</w:t>
            </w:r>
            <w:r w:rsidRPr="004A782F">
              <w:rPr>
                <w:sz w:val="22"/>
                <w:szCs w:val="22"/>
              </w:rPr>
              <w:t xml:space="preserve">: </w:t>
            </w:r>
            <w:r w:rsidR="00096EFD" w:rsidRPr="004A782F">
              <w:rPr>
                <w:sz w:val="22"/>
                <w:szCs w:val="22"/>
              </w:rPr>
              <w:t>Ж</w:t>
            </w:r>
            <w:r w:rsidR="00E0369A" w:rsidRPr="004A782F">
              <w:rPr>
                <w:sz w:val="22"/>
                <w:szCs w:val="22"/>
              </w:rPr>
              <w:t>-</w:t>
            </w:r>
            <w:r w:rsidR="00265148" w:rsidRPr="004A782F">
              <w:rPr>
                <w:sz w:val="22"/>
                <w:szCs w:val="22"/>
              </w:rPr>
              <w:t>1</w:t>
            </w:r>
            <w:r w:rsidR="00A45DD2" w:rsidRPr="004A782F">
              <w:rPr>
                <w:sz w:val="22"/>
                <w:szCs w:val="22"/>
              </w:rPr>
              <w:t xml:space="preserve"> (</w:t>
            </w:r>
            <w:r w:rsidR="00096EFD" w:rsidRPr="004A782F">
              <w:rPr>
                <w:sz w:val="22"/>
                <w:szCs w:val="22"/>
              </w:rPr>
              <w:t>Зона застройки индивидуальными жилыми домами</w:t>
            </w:r>
            <w:r w:rsidR="000E0AED" w:rsidRPr="004A782F">
              <w:rPr>
                <w:sz w:val="22"/>
                <w:szCs w:val="22"/>
              </w:rPr>
              <w:t>)</w:t>
            </w:r>
          </w:p>
          <w:p w:rsidR="00DC413A" w:rsidRPr="004A782F" w:rsidRDefault="00D621B2" w:rsidP="00DC413A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Вид разрешенного использования</w:t>
            </w:r>
            <w:r w:rsidRPr="004A782F">
              <w:rPr>
                <w:sz w:val="22"/>
                <w:szCs w:val="22"/>
              </w:rPr>
              <w:t xml:space="preserve">: </w:t>
            </w:r>
            <w:r w:rsidR="00AF5E73">
              <w:rPr>
                <w:sz w:val="22"/>
                <w:szCs w:val="22"/>
              </w:rPr>
              <w:t>__________________________________________________________</w:t>
            </w:r>
          </w:p>
          <w:p w:rsidR="00096EFD" w:rsidRPr="004A782F" w:rsidRDefault="00D621B2" w:rsidP="00260165">
            <w:pPr>
              <w:rPr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Система координат:</w:t>
            </w:r>
            <w:r w:rsidRPr="004A782F">
              <w:rPr>
                <w:sz w:val="22"/>
                <w:szCs w:val="22"/>
              </w:rPr>
              <w:t xml:space="preserve"> </w:t>
            </w:r>
            <w:r w:rsidR="00275F72" w:rsidRPr="004A782F">
              <w:rPr>
                <w:sz w:val="22"/>
                <w:szCs w:val="22"/>
              </w:rPr>
              <w:t>МСК 48, зона 1</w:t>
            </w:r>
          </w:p>
        </w:tc>
      </w:tr>
      <w:tr w:rsidR="00C826C4" w:rsidRPr="004A782F">
        <w:tc>
          <w:tcPr>
            <w:tcW w:w="10206" w:type="dxa"/>
            <w:shd w:val="clear" w:color="auto" w:fill="auto"/>
          </w:tcPr>
          <w:p w:rsidR="00C826C4" w:rsidRPr="004A782F" w:rsidRDefault="00C826C4" w:rsidP="003344F3">
            <w:pPr>
              <w:rPr>
                <w:b/>
                <w:sz w:val="22"/>
                <w:szCs w:val="22"/>
              </w:rPr>
            </w:pPr>
            <w:r w:rsidRPr="004A782F">
              <w:rPr>
                <w:b/>
                <w:sz w:val="22"/>
                <w:szCs w:val="22"/>
              </w:rPr>
              <w:t>Площадь земельного участка</w:t>
            </w:r>
            <w:r w:rsidR="00393D33" w:rsidRPr="004A782F">
              <w:rPr>
                <w:b/>
                <w:sz w:val="22"/>
                <w:szCs w:val="22"/>
              </w:rPr>
              <w:t>:</w:t>
            </w:r>
            <w:r w:rsidRPr="004A782F">
              <w:rPr>
                <w:b/>
                <w:sz w:val="22"/>
                <w:szCs w:val="22"/>
              </w:rPr>
              <w:t xml:space="preserve"> </w:t>
            </w:r>
            <w:r w:rsidR="003344F3">
              <w:rPr>
                <w:sz w:val="22"/>
                <w:szCs w:val="22"/>
              </w:rPr>
              <w:t>943</w:t>
            </w:r>
            <w:r w:rsidR="00AF56FF">
              <w:rPr>
                <w:sz w:val="22"/>
                <w:szCs w:val="22"/>
              </w:rPr>
              <w:t xml:space="preserve"> </w:t>
            </w:r>
            <w:r w:rsidR="00FB254E" w:rsidRPr="004A782F">
              <w:rPr>
                <w:sz w:val="22"/>
                <w:szCs w:val="22"/>
              </w:rPr>
              <w:t>кв.</w:t>
            </w:r>
            <w:r w:rsidRPr="004A782F">
              <w:rPr>
                <w:sz w:val="22"/>
                <w:szCs w:val="22"/>
              </w:rPr>
              <w:t xml:space="preserve"> м</w:t>
            </w:r>
          </w:p>
        </w:tc>
      </w:tr>
    </w:tbl>
    <w:p w:rsidR="00C31D65" w:rsidRDefault="00C31D6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3344F3" w:rsidP="002E69BF">
      <w:pPr>
        <w:rPr>
          <w:noProof/>
          <w:sz w:val="8"/>
          <w:szCs w:val="8"/>
        </w:rPr>
      </w:pPr>
      <w:r>
        <w:rPr>
          <w:noProof/>
          <w:sz w:val="8"/>
          <w:szCs w:val="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-3324225</wp:posOffset>
            </wp:positionV>
            <wp:extent cx="6477000" cy="9163050"/>
            <wp:effectExtent l="19050" t="0" r="0" b="0"/>
            <wp:wrapNone/>
            <wp:docPr id="2" name="Рисунок 1" descr="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031A55" w:rsidRDefault="00031A55" w:rsidP="002E69BF">
      <w:pPr>
        <w:rPr>
          <w:noProof/>
          <w:sz w:val="8"/>
          <w:szCs w:val="8"/>
        </w:rPr>
      </w:pPr>
    </w:p>
    <w:p w:rsidR="008B5609" w:rsidRDefault="008B5609" w:rsidP="00031A55">
      <w:pPr>
        <w:ind w:left="4395"/>
      </w:pPr>
    </w:p>
    <w:p w:rsidR="00031A55" w:rsidRDefault="00031A55" w:rsidP="00031A55">
      <w:pPr>
        <w:ind w:left="4395"/>
        <w:jc w:val="right"/>
      </w:pPr>
      <w:r>
        <w:lastRenderedPageBreak/>
        <w:t>Приложение №1</w:t>
      </w:r>
    </w:p>
    <w:p w:rsidR="00031A55" w:rsidRDefault="00031A55" w:rsidP="00031A55">
      <w:pPr>
        <w:ind w:left="4395"/>
        <w:jc w:val="right"/>
        <w:rPr>
          <w:b/>
        </w:rPr>
      </w:pPr>
      <w:r>
        <w:t xml:space="preserve">к </w:t>
      </w:r>
      <w:r w:rsidRPr="00A6784C">
        <w:rPr>
          <w:b/>
        </w:rPr>
        <w:t>Схеме расположения земельного участка</w:t>
      </w:r>
    </w:p>
    <w:p w:rsidR="00031A55" w:rsidRDefault="00031A55" w:rsidP="00031A55">
      <w:pPr>
        <w:ind w:left="1985"/>
        <w:jc w:val="right"/>
        <w:rPr>
          <w:b/>
        </w:rPr>
      </w:pPr>
      <w:r w:rsidRPr="00A6784C">
        <w:rPr>
          <w:b/>
        </w:rPr>
        <w:t>на кадастровом плане территории</w:t>
      </w:r>
    </w:p>
    <w:p w:rsidR="00F201CF" w:rsidRDefault="00F201CF" w:rsidP="00275F72">
      <w:pPr>
        <w:ind w:left="5670"/>
      </w:pP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3687"/>
      </w:tblGrid>
      <w:tr w:rsidR="00F201CF" w:rsidRPr="005B4876" w:rsidTr="00DC413A">
        <w:tc>
          <w:tcPr>
            <w:tcW w:w="2802" w:type="dxa"/>
            <w:vMerge w:val="restart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Обозначение характерных точек границ</w:t>
            </w:r>
          </w:p>
        </w:tc>
        <w:tc>
          <w:tcPr>
            <w:tcW w:w="7404" w:type="dxa"/>
            <w:gridSpan w:val="2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  <w:rPr>
                <w:lang w:val="en-US"/>
              </w:rPr>
            </w:pPr>
            <w:r w:rsidRPr="00C826C4">
              <w:t>Координаты, м</w:t>
            </w:r>
          </w:p>
        </w:tc>
      </w:tr>
      <w:tr w:rsidR="00F201CF" w:rsidRPr="005B4876" w:rsidTr="00DC413A">
        <w:tc>
          <w:tcPr>
            <w:tcW w:w="2802" w:type="dxa"/>
            <w:vMerge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rPr>
                <w:lang w:val="en-US"/>
              </w:rPr>
              <w:t>X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  <w:rPr>
                <w:lang w:val="en-US"/>
              </w:rPr>
            </w:pPr>
            <w:r w:rsidRPr="00C826C4">
              <w:rPr>
                <w:lang w:val="en-US"/>
              </w:rPr>
              <w:t>Y</w:t>
            </w:r>
          </w:p>
        </w:tc>
      </w:tr>
      <w:tr w:rsidR="00F201CF" w:rsidRPr="005B4876" w:rsidTr="00DC413A">
        <w:tc>
          <w:tcPr>
            <w:tcW w:w="2802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2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F201CF" w:rsidRPr="00C826C4" w:rsidRDefault="00F201CF" w:rsidP="00DC413A">
            <w:pPr>
              <w:jc w:val="center"/>
            </w:pPr>
            <w:r w:rsidRPr="00C826C4">
              <w:t>3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366214.56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1236873.68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2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366202.49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1236957.69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366189.17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1236952.94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4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366189.98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1236949.05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5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366205.80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1236873.07</w:t>
            </w:r>
          </w:p>
        </w:tc>
      </w:tr>
      <w:tr w:rsidR="003344F3" w:rsidRPr="005B4876" w:rsidTr="00A6784C">
        <w:tc>
          <w:tcPr>
            <w:tcW w:w="2802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366214.56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3344F3" w:rsidRDefault="003344F3">
            <w:pPr>
              <w:jc w:val="center"/>
            </w:pPr>
            <w:r>
              <w:t>1236873.68</w:t>
            </w:r>
          </w:p>
        </w:tc>
      </w:tr>
    </w:tbl>
    <w:p w:rsidR="00F201CF" w:rsidRDefault="00F201CF" w:rsidP="00F201CF"/>
    <w:p w:rsidR="008A50B2" w:rsidRDefault="008A50B2" w:rsidP="008A50B2">
      <w:pPr>
        <w:pageBreakBefore/>
        <w:ind w:left="4394"/>
        <w:jc w:val="center"/>
      </w:pPr>
      <w:r>
        <w:lastRenderedPageBreak/>
        <w:t>Приложение №2</w:t>
      </w:r>
    </w:p>
    <w:p w:rsidR="008A50B2" w:rsidRDefault="008A50B2" w:rsidP="008A50B2">
      <w:pPr>
        <w:ind w:left="4395"/>
        <w:jc w:val="center"/>
        <w:rPr>
          <w:b/>
        </w:rPr>
      </w:pPr>
      <w:r>
        <w:t xml:space="preserve">к </w:t>
      </w:r>
      <w:r w:rsidRPr="00A6784C">
        <w:rPr>
          <w:b/>
        </w:rPr>
        <w:t>Схеме расположения земельного участка</w:t>
      </w:r>
    </w:p>
    <w:p w:rsidR="008A50B2" w:rsidRDefault="008A50B2" w:rsidP="008A50B2">
      <w:pPr>
        <w:ind w:left="4395"/>
        <w:jc w:val="center"/>
        <w:rPr>
          <w:b/>
        </w:rPr>
      </w:pPr>
      <w:r w:rsidRPr="00A6784C">
        <w:rPr>
          <w:b/>
        </w:rPr>
        <w:t>на кадастровом плане территории</w:t>
      </w:r>
    </w:p>
    <w:p w:rsidR="008A50B2" w:rsidRDefault="008A50B2" w:rsidP="008A50B2">
      <w:pPr>
        <w:jc w:val="center"/>
      </w:pPr>
    </w:p>
    <w:bookmarkStart w:id="1" w:name="_MON_1746508614"/>
    <w:bookmarkStart w:id="2" w:name="_MON_1778054296"/>
    <w:bookmarkStart w:id="3" w:name="_MON_1805692352"/>
    <w:bookmarkStart w:id="4" w:name="_MON_1805692400"/>
    <w:bookmarkStart w:id="5" w:name="_MON_1745822914"/>
    <w:bookmarkStart w:id="6" w:name="_MON_1806233135"/>
    <w:bookmarkStart w:id="7" w:name="_MON_1746623004"/>
    <w:bookmarkEnd w:id="1"/>
    <w:bookmarkEnd w:id="2"/>
    <w:bookmarkEnd w:id="3"/>
    <w:bookmarkEnd w:id="4"/>
    <w:bookmarkEnd w:id="5"/>
    <w:bookmarkEnd w:id="6"/>
    <w:bookmarkEnd w:id="7"/>
    <w:bookmarkStart w:id="8" w:name="_MON_1779003427"/>
    <w:bookmarkEnd w:id="8"/>
    <w:p w:rsidR="008A50B2" w:rsidRDefault="008332DA" w:rsidP="008A50B2">
      <w:pPr>
        <w:jc w:val="center"/>
      </w:pPr>
      <w:r>
        <w:object w:dxaOrig="11421" w:dyaOrig="102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456pt" o:ole="">
            <v:imagedata r:id="rId8" o:title=""/>
          </v:shape>
          <o:OLEObject Type="Embed" ProgID="Excel.Sheet.12" ShapeID="_x0000_i1025" DrawAspect="Content" ObjectID="_1844513909" r:id="rId9"/>
        </w:object>
      </w:r>
    </w:p>
    <w:sectPr w:rsidR="008A50B2" w:rsidSect="009A0537">
      <w:footerReference w:type="even" r:id="rId10"/>
      <w:footerReference w:type="default" r:id="rId11"/>
      <w:pgSz w:w="11906" w:h="16838" w:code="9"/>
      <w:pgMar w:top="284" w:right="567" w:bottom="567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399" w:rsidRDefault="00FC6399">
      <w:r>
        <w:separator/>
      </w:r>
    </w:p>
  </w:endnote>
  <w:endnote w:type="continuationSeparator" w:id="0">
    <w:p w:rsidR="00FC6399" w:rsidRDefault="00FC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99" w:rsidRDefault="005C3A3D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50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5099" w:rsidRDefault="00475099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99" w:rsidRDefault="00475099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399" w:rsidRDefault="00FC6399">
      <w:r>
        <w:separator/>
      </w:r>
    </w:p>
  </w:footnote>
  <w:footnote w:type="continuationSeparator" w:id="0">
    <w:p w:rsidR="00FC6399" w:rsidRDefault="00FC6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1B2"/>
    <w:rsid w:val="00003450"/>
    <w:rsid w:val="00005D03"/>
    <w:rsid w:val="0002779B"/>
    <w:rsid w:val="00031A55"/>
    <w:rsid w:val="00042F3B"/>
    <w:rsid w:val="00045956"/>
    <w:rsid w:val="00063847"/>
    <w:rsid w:val="0007437B"/>
    <w:rsid w:val="00083A13"/>
    <w:rsid w:val="00083E57"/>
    <w:rsid w:val="00096EFD"/>
    <w:rsid w:val="000B5BD6"/>
    <w:rsid w:val="000C3D2A"/>
    <w:rsid w:val="000C408B"/>
    <w:rsid w:val="000C65DC"/>
    <w:rsid w:val="000C6E39"/>
    <w:rsid w:val="000D59F8"/>
    <w:rsid w:val="000E0AED"/>
    <w:rsid w:val="000E0AF3"/>
    <w:rsid w:val="000E54D2"/>
    <w:rsid w:val="000E56A9"/>
    <w:rsid w:val="000E6177"/>
    <w:rsid w:val="000F32AD"/>
    <w:rsid w:val="000F41E4"/>
    <w:rsid w:val="0011755A"/>
    <w:rsid w:val="001200D0"/>
    <w:rsid w:val="00122D6B"/>
    <w:rsid w:val="001235DA"/>
    <w:rsid w:val="00124D00"/>
    <w:rsid w:val="00164978"/>
    <w:rsid w:val="00170DEB"/>
    <w:rsid w:val="00177A95"/>
    <w:rsid w:val="001A6411"/>
    <w:rsid w:val="001A7A22"/>
    <w:rsid w:val="001B7070"/>
    <w:rsid w:val="001C3AD5"/>
    <w:rsid w:val="001C5522"/>
    <w:rsid w:val="001C6FA3"/>
    <w:rsid w:val="001D1BAD"/>
    <w:rsid w:val="001D5432"/>
    <w:rsid w:val="002004BC"/>
    <w:rsid w:val="00205772"/>
    <w:rsid w:val="00235B59"/>
    <w:rsid w:val="0024253C"/>
    <w:rsid w:val="00256C72"/>
    <w:rsid w:val="00260165"/>
    <w:rsid w:val="00265148"/>
    <w:rsid w:val="00273998"/>
    <w:rsid w:val="00275F72"/>
    <w:rsid w:val="002772FC"/>
    <w:rsid w:val="00281DA4"/>
    <w:rsid w:val="002A30B3"/>
    <w:rsid w:val="002B0843"/>
    <w:rsid w:val="002C09BF"/>
    <w:rsid w:val="002E3FCA"/>
    <w:rsid w:val="002E69BF"/>
    <w:rsid w:val="003129C3"/>
    <w:rsid w:val="003320CF"/>
    <w:rsid w:val="003344F3"/>
    <w:rsid w:val="00335943"/>
    <w:rsid w:val="00335B15"/>
    <w:rsid w:val="00344870"/>
    <w:rsid w:val="003513BD"/>
    <w:rsid w:val="003549A0"/>
    <w:rsid w:val="00374288"/>
    <w:rsid w:val="0038624B"/>
    <w:rsid w:val="00393D33"/>
    <w:rsid w:val="003A159D"/>
    <w:rsid w:val="003A6CBD"/>
    <w:rsid w:val="003C035F"/>
    <w:rsid w:val="003C5B30"/>
    <w:rsid w:val="003C627B"/>
    <w:rsid w:val="003F3DBA"/>
    <w:rsid w:val="003F7F20"/>
    <w:rsid w:val="0040456D"/>
    <w:rsid w:val="004179A5"/>
    <w:rsid w:val="00432044"/>
    <w:rsid w:val="00472A9D"/>
    <w:rsid w:val="00475099"/>
    <w:rsid w:val="004951A1"/>
    <w:rsid w:val="004A782F"/>
    <w:rsid w:val="004C2A63"/>
    <w:rsid w:val="004C5DA1"/>
    <w:rsid w:val="00516136"/>
    <w:rsid w:val="00516997"/>
    <w:rsid w:val="00522B6A"/>
    <w:rsid w:val="0052778D"/>
    <w:rsid w:val="005353CC"/>
    <w:rsid w:val="00536C82"/>
    <w:rsid w:val="00540AC5"/>
    <w:rsid w:val="0054169C"/>
    <w:rsid w:val="005637F9"/>
    <w:rsid w:val="00563CC4"/>
    <w:rsid w:val="0056652C"/>
    <w:rsid w:val="00576B2C"/>
    <w:rsid w:val="00583DAE"/>
    <w:rsid w:val="005B4876"/>
    <w:rsid w:val="005B77DD"/>
    <w:rsid w:val="005C3A3D"/>
    <w:rsid w:val="005D6991"/>
    <w:rsid w:val="005E1784"/>
    <w:rsid w:val="005E54FE"/>
    <w:rsid w:val="00606548"/>
    <w:rsid w:val="006151C2"/>
    <w:rsid w:val="0061757C"/>
    <w:rsid w:val="006309B2"/>
    <w:rsid w:val="00654E69"/>
    <w:rsid w:val="006608BA"/>
    <w:rsid w:val="006731FF"/>
    <w:rsid w:val="00693753"/>
    <w:rsid w:val="006A0AC3"/>
    <w:rsid w:val="006A16E6"/>
    <w:rsid w:val="006A750A"/>
    <w:rsid w:val="006B7EAA"/>
    <w:rsid w:val="006C1AA7"/>
    <w:rsid w:val="0071241E"/>
    <w:rsid w:val="00724B44"/>
    <w:rsid w:val="00732DEE"/>
    <w:rsid w:val="00757895"/>
    <w:rsid w:val="00762DA7"/>
    <w:rsid w:val="00765EF5"/>
    <w:rsid w:val="007827D5"/>
    <w:rsid w:val="007869E7"/>
    <w:rsid w:val="007915B4"/>
    <w:rsid w:val="007B1A3F"/>
    <w:rsid w:val="007B21FA"/>
    <w:rsid w:val="007C7EEC"/>
    <w:rsid w:val="007D0DF6"/>
    <w:rsid w:val="007D4C30"/>
    <w:rsid w:val="007E1B10"/>
    <w:rsid w:val="00807A6E"/>
    <w:rsid w:val="0082329D"/>
    <w:rsid w:val="008332DA"/>
    <w:rsid w:val="00835B1C"/>
    <w:rsid w:val="00836A1B"/>
    <w:rsid w:val="00883461"/>
    <w:rsid w:val="008A19AA"/>
    <w:rsid w:val="008A50B2"/>
    <w:rsid w:val="008B4695"/>
    <w:rsid w:val="008B5609"/>
    <w:rsid w:val="008D51C3"/>
    <w:rsid w:val="008D6060"/>
    <w:rsid w:val="008F7EED"/>
    <w:rsid w:val="00912984"/>
    <w:rsid w:val="00914FCC"/>
    <w:rsid w:val="00920541"/>
    <w:rsid w:val="00926792"/>
    <w:rsid w:val="009277C2"/>
    <w:rsid w:val="0094750F"/>
    <w:rsid w:val="009543C0"/>
    <w:rsid w:val="00960D2C"/>
    <w:rsid w:val="009829DB"/>
    <w:rsid w:val="009922D3"/>
    <w:rsid w:val="0099366D"/>
    <w:rsid w:val="00997D38"/>
    <w:rsid w:val="009A0537"/>
    <w:rsid w:val="009A0C27"/>
    <w:rsid w:val="009D21B4"/>
    <w:rsid w:val="009D4F0B"/>
    <w:rsid w:val="009E4B76"/>
    <w:rsid w:val="009F3C61"/>
    <w:rsid w:val="00A032C8"/>
    <w:rsid w:val="00A118A7"/>
    <w:rsid w:val="00A45DD2"/>
    <w:rsid w:val="00A5466C"/>
    <w:rsid w:val="00A6784C"/>
    <w:rsid w:val="00A91B5E"/>
    <w:rsid w:val="00AD0B32"/>
    <w:rsid w:val="00AF56FF"/>
    <w:rsid w:val="00AF5E73"/>
    <w:rsid w:val="00B04E98"/>
    <w:rsid w:val="00B26502"/>
    <w:rsid w:val="00B3040D"/>
    <w:rsid w:val="00B31482"/>
    <w:rsid w:val="00B4125C"/>
    <w:rsid w:val="00B443F2"/>
    <w:rsid w:val="00B517EC"/>
    <w:rsid w:val="00B52667"/>
    <w:rsid w:val="00B5433D"/>
    <w:rsid w:val="00B5782A"/>
    <w:rsid w:val="00B86A97"/>
    <w:rsid w:val="00B90700"/>
    <w:rsid w:val="00BC081B"/>
    <w:rsid w:val="00BC0A51"/>
    <w:rsid w:val="00BC234A"/>
    <w:rsid w:val="00BC60CE"/>
    <w:rsid w:val="00BC7661"/>
    <w:rsid w:val="00BD188A"/>
    <w:rsid w:val="00BE1C64"/>
    <w:rsid w:val="00BF382A"/>
    <w:rsid w:val="00C14E8F"/>
    <w:rsid w:val="00C150A8"/>
    <w:rsid w:val="00C30323"/>
    <w:rsid w:val="00C31D65"/>
    <w:rsid w:val="00C34E01"/>
    <w:rsid w:val="00C41079"/>
    <w:rsid w:val="00C52F4A"/>
    <w:rsid w:val="00C54B37"/>
    <w:rsid w:val="00C826C4"/>
    <w:rsid w:val="00C924DD"/>
    <w:rsid w:val="00C965EE"/>
    <w:rsid w:val="00CB7982"/>
    <w:rsid w:val="00CC4C2B"/>
    <w:rsid w:val="00CD0B03"/>
    <w:rsid w:val="00CD109E"/>
    <w:rsid w:val="00CD366A"/>
    <w:rsid w:val="00CD487E"/>
    <w:rsid w:val="00CF75EF"/>
    <w:rsid w:val="00D00B35"/>
    <w:rsid w:val="00D04BB8"/>
    <w:rsid w:val="00D14A67"/>
    <w:rsid w:val="00D15297"/>
    <w:rsid w:val="00D31A86"/>
    <w:rsid w:val="00D34B3A"/>
    <w:rsid w:val="00D367DA"/>
    <w:rsid w:val="00D42EF9"/>
    <w:rsid w:val="00D4425F"/>
    <w:rsid w:val="00D610A2"/>
    <w:rsid w:val="00D621B2"/>
    <w:rsid w:val="00D65BF5"/>
    <w:rsid w:val="00D70A6B"/>
    <w:rsid w:val="00DA3B4D"/>
    <w:rsid w:val="00DC2F7E"/>
    <w:rsid w:val="00DC3827"/>
    <w:rsid w:val="00DC413A"/>
    <w:rsid w:val="00DC6443"/>
    <w:rsid w:val="00DF6A6C"/>
    <w:rsid w:val="00DF6DEC"/>
    <w:rsid w:val="00DF7293"/>
    <w:rsid w:val="00E0369A"/>
    <w:rsid w:val="00E24D8E"/>
    <w:rsid w:val="00E34A2D"/>
    <w:rsid w:val="00E47F16"/>
    <w:rsid w:val="00E55143"/>
    <w:rsid w:val="00E55C21"/>
    <w:rsid w:val="00E615C5"/>
    <w:rsid w:val="00E77C2F"/>
    <w:rsid w:val="00E8672D"/>
    <w:rsid w:val="00EA3E1F"/>
    <w:rsid w:val="00EB0B42"/>
    <w:rsid w:val="00EC0C64"/>
    <w:rsid w:val="00EE130E"/>
    <w:rsid w:val="00EE1FBE"/>
    <w:rsid w:val="00EE2C78"/>
    <w:rsid w:val="00EE56A5"/>
    <w:rsid w:val="00F01E8A"/>
    <w:rsid w:val="00F07C00"/>
    <w:rsid w:val="00F201CF"/>
    <w:rsid w:val="00F403D5"/>
    <w:rsid w:val="00F550FD"/>
    <w:rsid w:val="00F964B7"/>
    <w:rsid w:val="00F969E1"/>
    <w:rsid w:val="00FA52C3"/>
    <w:rsid w:val="00FB254E"/>
    <w:rsid w:val="00FC48B8"/>
    <w:rsid w:val="00FC6399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50852"/>
  <w15:docId w15:val="{AAF1D0A3-4845-4796-BC53-8093E3CA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312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rsid w:val="00DC64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6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Excel.xls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93;&#1077;&#1084;&#1072;%20&#1050;&#1055;&#1058;\&#1064;&#1072;&#1073;&#1083;&#1086;&#1085;&#1099;%20&#1055;&#1057;&#1050;\&#1057;&#1093;&#1077;&#1084;&#1072;&#1050;&#1055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СхемаКПТ</Template>
  <TotalTime>319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VITEK706</dc:creator>
  <cp:lastModifiedBy>Зайцева Екатерина Николаевна</cp:lastModifiedBy>
  <cp:revision>51</cp:revision>
  <cp:lastPrinted>2025-06-04T11:02:00Z</cp:lastPrinted>
  <dcterms:created xsi:type="dcterms:W3CDTF">2023-05-17T07:06:00Z</dcterms:created>
  <dcterms:modified xsi:type="dcterms:W3CDTF">2026-07-02T13:12:00Z</dcterms:modified>
</cp:coreProperties>
</file>